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8F8" w:rsidRDefault="00026A9A" w:rsidP="00026A9A">
      <w:pPr>
        <w:jc w:val="center"/>
        <w:rPr>
          <w:rFonts w:ascii="Viner Hand ITC" w:hAnsi="Viner Hand ITC"/>
          <w:sz w:val="40"/>
        </w:rPr>
      </w:pPr>
      <w:r w:rsidRPr="006D08F8">
        <w:rPr>
          <w:rFonts w:ascii="Viner Hand ITC" w:hAnsi="Viner Hand ITC"/>
          <w:sz w:val="40"/>
        </w:rPr>
        <w:t>International Festival</w:t>
      </w:r>
    </w:p>
    <w:p w:rsidR="00DD220B" w:rsidRPr="006D08F8" w:rsidRDefault="00026A9A" w:rsidP="00026A9A">
      <w:pPr>
        <w:jc w:val="center"/>
        <w:rPr>
          <w:rFonts w:ascii="Viner Hand ITC" w:hAnsi="Viner Hand ITC"/>
          <w:sz w:val="40"/>
        </w:rPr>
      </w:pPr>
      <w:r w:rsidRPr="006D08F8">
        <w:rPr>
          <w:rFonts w:ascii="Viner Hand ITC" w:hAnsi="Viner Hand ITC"/>
          <w:sz w:val="40"/>
        </w:rPr>
        <w:t>Cultural Regions of the World Research Project</w:t>
      </w:r>
    </w:p>
    <w:p w:rsidR="004A3531" w:rsidRDefault="004A3531" w:rsidP="00955BDA">
      <w:pPr>
        <w:rPr>
          <w:rFonts w:ascii="Calibri" w:hAnsi="Calibri"/>
          <w:b/>
          <w:sz w:val="24"/>
          <w:szCs w:val="24"/>
        </w:rPr>
      </w:pPr>
    </w:p>
    <w:p w:rsidR="00955BDA" w:rsidRPr="004A3531" w:rsidRDefault="00026A9A" w:rsidP="00955BDA">
      <w:p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b/>
          <w:sz w:val="24"/>
          <w:szCs w:val="24"/>
        </w:rPr>
        <w:t>Curriculum Area</w:t>
      </w:r>
      <w:r w:rsidRPr="004A3531">
        <w:rPr>
          <w:rFonts w:ascii="Calibri" w:hAnsi="Calibri"/>
          <w:sz w:val="24"/>
          <w:szCs w:val="24"/>
        </w:rPr>
        <w:t xml:space="preserve">: </w:t>
      </w:r>
      <w:r w:rsidR="00955BDA" w:rsidRPr="004A3531">
        <w:rPr>
          <w:rFonts w:ascii="Calibri" w:hAnsi="Calibri"/>
          <w:sz w:val="24"/>
          <w:szCs w:val="24"/>
        </w:rPr>
        <w:t xml:space="preserve">Seventh Grade </w:t>
      </w:r>
      <w:r w:rsidRPr="004A3531">
        <w:rPr>
          <w:rFonts w:ascii="Calibri" w:hAnsi="Calibri"/>
          <w:sz w:val="24"/>
          <w:szCs w:val="24"/>
        </w:rPr>
        <w:t xml:space="preserve">Social Studies </w:t>
      </w:r>
    </w:p>
    <w:p w:rsidR="00955BDA" w:rsidRPr="004A3531" w:rsidRDefault="00026A9A" w:rsidP="00955BDA">
      <w:p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b/>
          <w:sz w:val="24"/>
          <w:szCs w:val="24"/>
        </w:rPr>
        <w:t>Appropriate Group Size</w:t>
      </w:r>
      <w:r w:rsidRPr="004A3531">
        <w:rPr>
          <w:rFonts w:ascii="Calibri" w:hAnsi="Calibri"/>
          <w:sz w:val="24"/>
          <w:szCs w:val="24"/>
        </w:rPr>
        <w:t xml:space="preserve">: </w:t>
      </w:r>
      <w:r w:rsidR="00955BDA" w:rsidRPr="004A3531">
        <w:rPr>
          <w:rFonts w:ascii="Calibri" w:hAnsi="Calibri"/>
          <w:sz w:val="24"/>
          <w:szCs w:val="24"/>
        </w:rPr>
        <w:t xml:space="preserve"> </w:t>
      </w:r>
      <w:r w:rsidRPr="004A3531">
        <w:rPr>
          <w:rFonts w:ascii="Calibri" w:hAnsi="Calibri"/>
          <w:sz w:val="24"/>
          <w:szCs w:val="24"/>
        </w:rPr>
        <w:t>Small Groups</w:t>
      </w:r>
      <w:r w:rsidR="004A3531">
        <w:rPr>
          <w:rFonts w:ascii="Calibri" w:hAnsi="Calibri"/>
          <w:sz w:val="24"/>
          <w:szCs w:val="24"/>
        </w:rPr>
        <w:t xml:space="preserve"> of 2 or 3</w:t>
      </w:r>
      <w:r w:rsidRPr="004A3531">
        <w:rPr>
          <w:rFonts w:ascii="Calibri" w:hAnsi="Calibri"/>
          <w:sz w:val="24"/>
          <w:szCs w:val="24"/>
        </w:rPr>
        <w:t xml:space="preserve"> </w:t>
      </w:r>
    </w:p>
    <w:p w:rsidR="00955BDA" w:rsidRPr="004A3531" w:rsidRDefault="00026A9A" w:rsidP="00955BDA">
      <w:p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b/>
          <w:sz w:val="24"/>
          <w:szCs w:val="24"/>
        </w:rPr>
        <w:t>Time Expected to</w:t>
      </w:r>
      <w:r w:rsidR="00955BDA" w:rsidRPr="004A3531">
        <w:rPr>
          <w:rFonts w:ascii="Calibri" w:hAnsi="Calibri"/>
          <w:b/>
          <w:sz w:val="24"/>
          <w:szCs w:val="24"/>
        </w:rPr>
        <w:t xml:space="preserve"> Complete Project</w:t>
      </w:r>
      <w:r w:rsidR="00955BDA" w:rsidRPr="004A3531">
        <w:rPr>
          <w:rFonts w:ascii="Calibri" w:hAnsi="Calibri"/>
          <w:sz w:val="24"/>
          <w:szCs w:val="24"/>
        </w:rPr>
        <w:t>: 10 class work days</w:t>
      </w:r>
      <w:r w:rsidR="004A3531">
        <w:rPr>
          <w:rFonts w:ascii="Calibri" w:hAnsi="Calibri"/>
          <w:sz w:val="24"/>
          <w:szCs w:val="24"/>
        </w:rPr>
        <w:t xml:space="preserve"> + out of class work if needed</w:t>
      </w:r>
    </w:p>
    <w:p w:rsidR="00955BDA" w:rsidRPr="004A3531" w:rsidRDefault="00955BDA" w:rsidP="00955BDA">
      <w:pPr>
        <w:rPr>
          <w:rFonts w:ascii="Calibri" w:hAnsi="Calibri"/>
          <w:b/>
          <w:sz w:val="24"/>
          <w:szCs w:val="24"/>
        </w:rPr>
      </w:pPr>
      <w:r w:rsidRPr="004A3531">
        <w:rPr>
          <w:rFonts w:ascii="Calibri" w:hAnsi="Calibri"/>
          <w:b/>
          <w:sz w:val="24"/>
          <w:szCs w:val="24"/>
        </w:rPr>
        <w:t xml:space="preserve">Students will: </w:t>
      </w:r>
    </w:p>
    <w:p w:rsidR="00955BDA" w:rsidRPr="004A3531" w:rsidRDefault="00955BDA" w:rsidP="00955BDA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I</w:t>
      </w:r>
      <w:r w:rsidR="00026A9A" w:rsidRPr="004A3531">
        <w:rPr>
          <w:rFonts w:ascii="Calibri" w:hAnsi="Calibri"/>
          <w:sz w:val="24"/>
          <w:szCs w:val="24"/>
        </w:rPr>
        <w:t>dentify common elements of cultures from around the world, including Social Organizations, Customs and Traditions, Languages, Arts and Literature, Religion, Forms of Government, Economic Systems, Food and Cl</w:t>
      </w:r>
      <w:r w:rsidRPr="004A3531">
        <w:rPr>
          <w:rFonts w:ascii="Calibri" w:hAnsi="Calibri"/>
          <w:sz w:val="24"/>
          <w:szCs w:val="24"/>
        </w:rPr>
        <w:t>othing, and Music and Dance.</w:t>
      </w:r>
    </w:p>
    <w:p w:rsidR="00955BDA" w:rsidRPr="004A3531" w:rsidRDefault="00955BDA" w:rsidP="00955BDA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Describe</w:t>
      </w:r>
      <w:r w:rsidR="00026A9A" w:rsidRPr="004A3531">
        <w:rPr>
          <w:rFonts w:ascii="Calibri" w:hAnsi="Calibri"/>
          <w:sz w:val="24"/>
          <w:szCs w:val="24"/>
        </w:rPr>
        <w:t xml:space="preserve"> each element of culture, givi</w:t>
      </w:r>
      <w:r w:rsidRPr="004A3531">
        <w:rPr>
          <w:rFonts w:ascii="Calibri" w:hAnsi="Calibri"/>
          <w:sz w:val="24"/>
          <w:szCs w:val="24"/>
        </w:rPr>
        <w:t xml:space="preserve">ng specific examples of each </w:t>
      </w:r>
    </w:p>
    <w:p w:rsidR="00955BDA" w:rsidRPr="004A3531" w:rsidRDefault="00955BDA" w:rsidP="00955BDA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A</w:t>
      </w:r>
      <w:r w:rsidR="00026A9A" w:rsidRPr="004A3531">
        <w:rPr>
          <w:rFonts w:ascii="Calibri" w:hAnsi="Calibri"/>
          <w:sz w:val="24"/>
          <w:szCs w:val="24"/>
        </w:rPr>
        <w:t>pply their knowledge of cultural elements to create a group research project, which illustrates the elements of culture from a specific country of the</w:t>
      </w:r>
      <w:r w:rsidRPr="004A3531">
        <w:rPr>
          <w:rFonts w:ascii="Calibri" w:hAnsi="Calibri"/>
          <w:sz w:val="24"/>
          <w:szCs w:val="24"/>
        </w:rPr>
        <w:t xml:space="preserve"> w</w:t>
      </w:r>
      <w:r w:rsidR="00026A9A" w:rsidRPr="004A3531">
        <w:rPr>
          <w:rFonts w:ascii="Calibri" w:hAnsi="Calibri"/>
          <w:sz w:val="24"/>
          <w:szCs w:val="24"/>
        </w:rPr>
        <w:t xml:space="preserve">orld. In addition, they will compare these elements of culture to their own through written articles, illustrations, charts, graphs, artifacts, and visual arts. </w:t>
      </w:r>
    </w:p>
    <w:p w:rsidR="00955BDA" w:rsidRPr="004A3531" w:rsidRDefault="00955BDA" w:rsidP="00955BDA">
      <w:pPr>
        <w:rPr>
          <w:rFonts w:ascii="Calibri" w:hAnsi="Calibri"/>
          <w:b/>
          <w:sz w:val="24"/>
          <w:szCs w:val="24"/>
        </w:rPr>
      </w:pPr>
      <w:r w:rsidRPr="004A3531">
        <w:rPr>
          <w:rFonts w:ascii="Calibri" w:hAnsi="Calibri"/>
          <w:b/>
          <w:sz w:val="24"/>
          <w:szCs w:val="24"/>
        </w:rPr>
        <w:t>Materials and Resources Needed:</w:t>
      </w:r>
    </w:p>
    <w:p w:rsidR="004A3531" w:rsidRDefault="00955BDA" w:rsidP="00955BDA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Various social studies textbooks, books and magazines such as National Geographic</w:t>
      </w:r>
    </w:p>
    <w:p w:rsidR="004A3531" w:rsidRDefault="00955BDA" w:rsidP="00955BDA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School Media Center for researching country information</w:t>
      </w:r>
    </w:p>
    <w:p w:rsidR="004A3531" w:rsidRDefault="00955BDA" w:rsidP="00955BDA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Internet access for information on cultures (See addit</w:t>
      </w:r>
      <w:r w:rsidR="004A3531" w:rsidRPr="004A3531">
        <w:rPr>
          <w:rFonts w:ascii="Calibri" w:hAnsi="Calibri"/>
          <w:sz w:val="24"/>
          <w:szCs w:val="24"/>
        </w:rPr>
        <w:t>ional websites below)</w:t>
      </w:r>
    </w:p>
    <w:p w:rsidR="004A3531" w:rsidRDefault="00955BDA" w:rsidP="00955BDA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 xml:space="preserve">Construction paper, markers, colored pencils, scissors, glue, tape, </w:t>
      </w:r>
      <w:proofErr w:type="spellStart"/>
      <w:r w:rsidRPr="004A3531">
        <w:rPr>
          <w:rFonts w:ascii="Calibri" w:hAnsi="Calibri"/>
          <w:sz w:val="24"/>
          <w:szCs w:val="24"/>
        </w:rPr>
        <w:t>etc</w:t>
      </w:r>
      <w:proofErr w:type="spellEnd"/>
      <w:r w:rsidRPr="004A3531">
        <w:rPr>
          <w:rFonts w:ascii="Calibri" w:hAnsi="Calibri"/>
          <w:sz w:val="24"/>
          <w:szCs w:val="24"/>
        </w:rPr>
        <w:t>…</w:t>
      </w:r>
    </w:p>
    <w:p w:rsidR="004A3531" w:rsidRPr="004A3531" w:rsidRDefault="00955BDA" w:rsidP="004A3531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4A3531">
        <w:rPr>
          <w:rFonts w:ascii="Calibri" w:hAnsi="Calibri"/>
          <w:sz w:val="24"/>
          <w:szCs w:val="24"/>
        </w:rPr>
        <w:t>Trifold presentation boards</w:t>
      </w:r>
      <w:r w:rsidR="008B3030">
        <w:rPr>
          <w:rFonts w:ascii="Calibri" w:hAnsi="Calibri"/>
          <w:sz w:val="24"/>
          <w:szCs w:val="24"/>
        </w:rPr>
        <w:t xml:space="preserve"> (teacher supplied if needed)</w:t>
      </w:r>
    </w:p>
    <w:p w:rsidR="004A3531" w:rsidRPr="004A3531" w:rsidRDefault="004A3531" w:rsidP="004A3531">
      <w:pPr>
        <w:rPr>
          <w:sz w:val="24"/>
          <w:szCs w:val="24"/>
        </w:rPr>
      </w:pPr>
    </w:p>
    <w:p w:rsidR="004A3531" w:rsidRPr="004A3531" w:rsidRDefault="004A3531" w:rsidP="004A3531">
      <w:pPr>
        <w:rPr>
          <w:sz w:val="24"/>
          <w:szCs w:val="24"/>
        </w:rPr>
      </w:pPr>
      <w:r w:rsidRPr="004A3531">
        <w:rPr>
          <w:sz w:val="24"/>
          <w:szCs w:val="24"/>
        </w:rPr>
        <w:t xml:space="preserve">Dear student, </w:t>
      </w:r>
    </w:p>
    <w:p w:rsidR="004A3531" w:rsidRPr="004A3531" w:rsidRDefault="004A3531" w:rsidP="004A3531">
      <w:pPr>
        <w:rPr>
          <w:sz w:val="24"/>
          <w:szCs w:val="24"/>
        </w:rPr>
      </w:pPr>
      <w:r w:rsidRPr="004A3531">
        <w:rPr>
          <w:sz w:val="24"/>
          <w:szCs w:val="24"/>
        </w:rPr>
        <w:t xml:space="preserve">During the next four weeks, you will be part of a team, researching the many elements of culture from a country in the Western Hemisphere. You will be responsible for deciding how to split up the work within the group. There are </w:t>
      </w:r>
      <w:r w:rsidR="00BF3907">
        <w:rPr>
          <w:sz w:val="24"/>
          <w:szCs w:val="24"/>
        </w:rPr>
        <w:t>8</w:t>
      </w:r>
      <w:r w:rsidRPr="004A3531">
        <w:rPr>
          <w:sz w:val="24"/>
          <w:szCs w:val="24"/>
        </w:rPr>
        <w:t xml:space="preserve"> elements, so you are responsible for </w:t>
      </w:r>
      <w:r w:rsidR="00BF3907">
        <w:rPr>
          <w:sz w:val="24"/>
          <w:szCs w:val="24"/>
        </w:rPr>
        <w:t>four (three if you are a group of 3)</w:t>
      </w:r>
      <w:r w:rsidRPr="004A3531">
        <w:rPr>
          <w:sz w:val="24"/>
          <w:szCs w:val="24"/>
        </w:rPr>
        <w:t xml:space="preserve">. You must put your name on all work that you complete. </w:t>
      </w:r>
      <w:r w:rsidRPr="008B3030">
        <w:rPr>
          <w:b/>
          <w:sz w:val="24"/>
          <w:szCs w:val="24"/>
        </w:rPr>
        <w:t>Below are examples and ideas to guide you in your research. You are not limited to these examples. BE CREATIVE!</w:t>
      </w:r>
      <w:r w:rsidRPr="004A3531">
        <w:rPr>
          <w:sz w:val="24"/>
          <w:szCs w:val="24"/>
        </w:rPr>
        <w:t xml:space="preserve"> Don't just write about it. Create models, paintings, artifacts, posters, comparison charts, graphs, </w:t>
      </w:r>
      <w:proofErr w:type="spellStart"/>
      <w:r w:rsidRPr="004A3531">
        <w:rPr>
          <w:sz w:val="24"/>
          <w:szCs w:val="24"/>
        </w:rPr>
        <w:t>etc</w:t>
      </w:r>
      <w:proofErr w:type="spellEnd"/>
      <w:r w:rsidRPr="004A3531">
        <w:rPr>
          <w:sz w:val="24"/>
          <w:szCs w:val="24"/>
        </w:rPr>
        <w:t xml:space="preserve">… Remember that your group will set up a display of all your research. You </w:t>
      </w:r>
      <w:r>
        <w:rPr>
          <w:sz w:val="24"/>
          <w:szCs w:val="24"/>
        </w:rPr>
        <w:t>can</w:t>
      </w:r>
      <w:r w:rsidRPr="004A3531">
        <w:rPr>
          <w:sz w:val="24"/>
          <w:szCs w:val="24"/>
        </w:rPr>
        <w:t xml:space="preserve"> have samples of food from your country, and you</w:t>
      </w:r>
      <w:r>
        <w:rPr>
          <w:sz w:val="24"/>
          <w:szCs w:val="24"/>
        </w:rPr>
        <w:t xml:space="preserve"> can</w:t>
      </w:r>
      <w:r w:rsidRPr="004A3531">
        <w:rPr>
          <w:sz w:val="24"/>
          <w:szCs w:val="24"/>
        </w:rPr>
        <w:t xml:space="preserve"> be wearing clothing, which resembles the clothing typical of your country. </w:t>
      </w:r>
    </w:p>
    <w:p w:rsidR="00955BDA" w:rsidRPr="004A3531" w:rsidRDefault="00955BDA" w:rsidP="00955BDA">
      <w:pPr>
        <w:rPr>
          <w:rFonts w:ascii="Calibri" w:hAnsi="Calibri"/>
          <w:sz w:val="24"/>
          <w:szCs w:val="24"/>
        </w:rPr>
      </w:pPr>
    </w:p>
    <w:p w:rsidR="00E94352" w:rsidRDefault="00E94352" w:rsidP="00955BDA">
      <w:pPr>
        <w:rPr>
          <w:sz w:val="24"/>
          <w:szCs w:val="24"/>
        </w:rPr>
      </w:pPr>
    </w:p>
    <w:p w:rsidR="00E94352" w:rsidRDefault="00E94352" w:rsidP="00955BDA">
      <w:pPr>
        <w:rPr>
          <w:sz w:val="24"/>
          <w:szCs w:val="24"/>
        </w:rPr>
      </w:pPr>
    </w:p>
    <w:p w:rsidR="006D08F8" w:rsidRDefault="006D08F8" w:rsidP="00955BDA">
      <w:pPr>
        <w:rPr>
          <w:b/>
          <w:sz w:val="24"/>
          <w:szCs w:val="24"/>
        </w:rPr>
      </w:pPr>
    </w:p>
    <w:p w:rsidR="004A3531" w:rsidRPr="00BF3907" w:rsidRDefault="00955BDA" w:rsidP="00BF3907">
      <w:pPr>
        <w:jc w:val="center"/>
        <w:rPr>
          <w:rFonts w:ascii="Viner Hand ITC" w:hAnsi="Viner Hand ITC"/>
          <w:b/>
          <w:sz w:val="36"/>
          <w:szCs w:val="24"/>
        </w:rPr>
      </w:pPr>
      <w:r w:rsidRPr="006D08F8">
        <w:rPr>
          <w:rFonts w:ascii="Viner Hand ITC" w:hAnsi="Viner Hand ITC"/>
          <w:b/>
          <w:sz w:val="36"/>
          <w:szCs w:val="24"/>
        </w:rPr>
        <w:t>Elements of Culture</w:t>
      </w:r>
    </w:p>
    <w:p w:rsidR="00955BDA" w:rsidRPr="006D08F8" w:rsidRDefault="00955BDA" w:rsidP="00955BDA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Customs and Traditions </w:t>
      </w:r>
    </w:p>
    <w:p w:rsidR="008B3030" w:rsidRDefault="00955BDA" w:rsidP="008B303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B3030">
        <w:rPr>
          <w:sz w:val="24"/>
          <w:szCs w:val="24"/>
        </w:rPr>
        <w:t xml:space="preserve">Write a one-page description of the customs and traditions within your country. </w:t>
      </w:r>
    </w:p>
    <w:p w:rsidR="008B3030" w:rsidRDefault="00955BDA" w:rsidP="008B303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B3030">
        <w:rPr>
          <w:sz w:val="24"/>
          <w:szCs w:val="24"/>
        </w:rPr>
        <w:t xml:space="preserve">Make a poster to compare the customs and traditions of your assigned country to those of your own family. </w:t>
      </w:r>
    </w:p>
    <w:p w:rsidR="004A3531" w:rsidRDefault="00955BDA" w:rsidP="008B303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B3030">
        <w:rPr>
          <w:sz w:val="24"/>
          <w:szCs w:val="24"/>
        </w:rPr>
        <w:t>Create a short video, which shows people acting out customs and tradit</w:t>
      </w:r>
      <w:r w:rsidR="004A3531" w:rsidRPr="008B3030">
        <w:rPr>
          <w:sz w:val="24"/>
          <w:szCs w:val="24"/>
        </w:rPr>
        <w:t>ions in your assigned count</w:t>
      </w:r>
      <w:r w:rsidR="008B3030">
        <w:rPr>
          <w:sz w:val="24"/>
          <w:szCs w:val="24"/>
        </w:rPr>
        <w:t>r</w:t>
      </w:r>
      <w:r w:rsidR="004A3531" w:rsidRPr="008B3030">
        <w:rPr>
          <w:sz w:val="24"/>
          <w:szCs w:val="24"/>
        </w:rPr>
        <w:t xml:space="preserve">y. </w:t>
      </w:r>
    </w:p>
    <w:p w:rsidR="008B3030" w:rsidRPr="008B3030" w:rsidRDefault="008B3030" w:rsidP="008B3030">
      <w:pPr>
        <w:pStyle w:val="ListParagraph"/>
        <w:ind w:left="1080"/>
        <w:rPr>
          <w:sz w:val="24"/>
          <w:szCs w:val="24"/>
        </w:rPr>
      </w:pPr>
    </w:p>
    <w:p w:rsidR="004A3531" w:rsidRPr="008B3030" w:rsidRDefault="00955BDA" w:rsidP="008B303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Languages </w:t>
      </w:r>
    </w:p>
    <w:p w:rsidR="008B3030" w:rsidRDefault="00955BDA" w:rsidP="008B303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Create a graph, which shows the percentages of the people in your assigned country who speak certain languages. </w:t>
      </w:r>
    </w:p>
    <w:p w:rsidR="008B3030" w:rsidRDefault="00955BDA" w:rsidP="008B303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Draw a poster showing how languages are sometimes barriers to understanding one another. </w:t>
      </w:r>
    </w:p>
    <w:p w:rsidR="004A3531" w:rsidRDefault="00955BDA" w:rsidP="008B303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Write a letter to the government of your country with suggestions for dealing with language barriers between people in that country. </w:t>
      </w:r>
    </w:p>
    <w:p w:rsidR="008B3030" w:rsidRPr="008B3030" w:rsidRDefault="008B3030" w:rsidP="008B3030">
      <w:pPr>
        <w:pStyle w:val="ListParagraph"/>
        <w:ind w:left="1080"/>
        <w:rPr>
          <w:sz w:val="24"/>
          <w:szCs w:val="24"/>
        </w:rPr>
      </w:pPr>
    </w:p>
    <w:p w:rsidR="004A3531" w:rsidRPr="006D08F8" w:rsidRDefault="00955BDA" w:rsidP="004A353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 Arts and Literature </w:t>
      </w:r>
    </w:p>
    <w:p w:rsidR="008B3030" w:rsidRDefault="00955BDA" w:rsidP="008B303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Print out a large image from one of the Art Databases on the Internet, and then write a paragraph explaining what the art shows about the culture at that time in history. </w:t>
      </w:r>
    </w:p>
    <w:p w:rsidR="008B3030" w:rsidRDefault="00955BDA" w:rsidP="008B303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Research an artist from your assigned country, and write a short report about his/her artistic work. Include images of that artist's work. </w:t>
      </w:r>
    </w:p>
    <w:p w:rsidR="008B3030" w:rsidRDefault="00955BDA" w:rsidP="008B303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Write a book review of a story from your assigned country. </w:t>
      </w:r>
    </w:p>
    <w:p w:rsidR="004A3531" w:rsidRDefault="00955BDA" w:rsidP="008B303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Create a story based on a historic event in your assigned country. </w:t>
      </w:r>
    </w:p>
    <w:p w:rsidR="008B3030" w:rsidRPr="008B3030" w:rsidRDefault="008B3030" w:rsidP="008B3030">
      <w:pPr>
        <w:pStyle w:val="ListParagraph"/>
        <w:ind w:left="1080"/>
        <w:rPr>
          <w:sz w:val="24"/>
          <w:szCs w:val="24"/>
        </w:rPr>
      </w:pPr>
    </w:p>
    <w:p w:rsidR="008B3030" w:rsidRDefault="00955BDA" w:rsidP="008B303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Religion </w:t>
      </w:r>
    </w:p>
    <w:p w:rsidR="008B3030" w:rsidRPr="008B3030" w:rsidRDefault="00955BDA" w:rsidP="008B303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Create a model of a shrine or temple from your assigned country and add a poster, which illustrates religious beliefs. </w:t>
      </w:r>
    </w:p>
    <w:p w:rsidR="004A3531" w:rsidRPr="008B3030" w:rsidRDefault="00955BDA" w:rsidP="008B303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Create replicas or use images of religious icons and write a paragraph explaining the significance of these icons and discuss basic elements of the religion and how it has spread throughout history. </w:t>
      </w:r>
    </w:p>
    <w:p w:rsidR="008B3030" w:rsidRPr="008B3030" w:rsidRDefault="008B3030" w:rsidP="008B3030">
      <w:pPr>
        <w:pStyle w:val="ListParagraph"/>
        <w:ind w:left="1080"/>
        <w:rPr>
          <w:b/>
          <w:sz w:val="24"/>
          <w:szCs w:val="24"/>
        </w:rPr>
      </w:pPr>
    </w:p>
    <w:p w:rsidR="004A3531" w:rsidRPr="008B3030" w:rsidRDefault="00955BDA" w:rsidP="008B303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 Forms of Government </w:t>
      </w:r>
    </w:p>
    <w:p w:rsidR="008B3030" w:rsidRDefault="00955BDA" w:rsidP="008B303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Write a report describing the type of government in your assigned country. </w:t>
      </w:r>
    </w:p>
    <w:p w:rsidR="008B3030" w:rsidRDefault="00955BDA" w:rsidP="008B303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Create a poster showing the different branches of government and offices held. </w:t>
      </w:r>
    </w:p>
    <w:p w:rsidR="004A3531" w:rsidRDefault="00955BDA" w:rsidP="008B303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Compare the government today to that of 200 years ago. Are they the same? How are they different? </w:t>
      </w:r>
    </w:p>
    <w:p w:rsidR="008B3030" w:rsidRPr="008B3030" w:rsidRDefault="008B3030" w:rsidP="008B3030">
      <w:pPr>
        <w:pStyle w:val="ListParagraph"/>
        <w:ind w:left="1080"/>
        <w:rPr>
          <w:sz w:val="24"/>
          <w:szCs w:val="24"/>
        </w:rPr>
      </w:pPr>
    </w:p>
    <w:p w:rsidR="008B3030" w:rsidRDefault="00955BDA" w:rsidP="008B303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Economic Systems </w:t>
      </w:r>
    </w:p>
    <w:p w:rsidR="008B3030" w:rsidRPr="008B3030" w:rsidRDefault="00955BDA" w:rsidP="008B3030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Explain how the economy in your assigned country compares with that of the United States. Traditional, Free Market, and Command Economies are three to use in a comparison. </w:t>
      </w:r>
    </w:p>
    <w:p w:rsidR="004A3531" w:rsidRPr="008B3030" w:rsidRDefault="00955BDA" w:rsidP="008B3030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What are the major imports and exports of your country? Find an image of a market place in your country and write a short paragraph about what is happening in the image (Based on Economic facts within your assigned country) </w:t>
      </w:r>
    </w:p>
    <w:p w:rsidR="008B3030" w:rsidRPr="008B3030" w:rsidRDefault="008B3030" w:rsidP="008B3030">
      <w:pPr>
        <w:pStyle w:val="ListParagraph"/>
        <w:ind w:left="1080"/>
        <w:rPr>
          <w:b/>
          <w:sz w:val="24"/>
          <w:szCs w:val="24"/>
        </w:rPr>
      </w:pPr>
    </w:p>
    <w:p w:rsidR="008B3030" w:rsidRDefault="00955BDA" w:rsidP="008B303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lastRenderedPageBreak/>
        <w:t>Food and Clothin</w:t>
      </w:r>
      <w:r w:rsidR="004A3531" w:rsidRPr="006D08F8">
        <w:rPr>
          <w:b/>
          <w:sz w:val="24"/>
          <w:szCs w:val="24"/>
        </w:rPr>
        <w:t>g</w:t>
      </w:r>
    </w:p>
    <w:p w:rsidR="008B3030" w:rsidRPr="008B3030" w:rsidRDefault="00955BDA" w:rsidP="008B3030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Research information about typical foods from your assigned country. For example, in China, stir-fry was created out of necessity. Due to a lack of trees in the area, local people needed to chop their food into small pieces that would cook quickly and use less "fuel". </w:t>
      </w:r>
    </w:p>
    <w:p w:rsidR="008B3030" w:rsidRPr="008B3030" w:rsidRDefault="00955BDA" w:rsidP="008B3030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 xml:space="preserve">Compare types of clothing worn by different classes of people. The </w:t>
      </w:r>
      <w:proofErr w:type="gramStart"/>
      <w:r w:rsidRPr="008B3030">
        <w:rPr>
          <w:sz w:val="24"/>
          <w:szCs w:val="24"/>
        </w:rPr>
        <w:t>Gentry,</w:t>
      </w:r>
      <w:proofErr w:type="gramEnd"/>
      <w:r w:rsidRPr="008B3030">
        <w:rPr>
          <w:sz w:val="24"/>
          <w:szCs w:val="24"/>
        </w:rPr>
        <w:t xml:space="preserve"> or upper class in China wore clothes that were very different from people in lower classes. </w:t>
      </w:r>
    </w:p>
    <w:p w:rsidR="004A3531" w:rsidRPr="008B3030" w:rsidRDefault="00955BDA" w:rsidP="008B3030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8B3030">
        <w:rPr>
          <w:sz w:val="24"/>
          <w:szCs w:val="24"/>
        </w:rPr>
        <w:t>Describe differences between upper classes and lower classes, or between peop</w:t>
      </w:r>
      <w:r w:rsidR="004A3531" w:rsidRPr="008B3030">
        <w:rPr>
          <w:sz w:val="24"/>
          <w:szCs w:val="24"/>
        </w:rPr>
        <w:t>le of different occupations.</w:t>
      </w:r>
    </w:p>
    <w:p w:rsidR="004A3531" w:rsidRDefault="004A3531" w:rsidP="004A3531">
      <w:pPr>
        <w:pStyle w:val="ListParagraph"/>
        <w:rPr>
          <w:sz w:val="24"/>
          <w:szCs w:val="24"/>
        </w:rPr>
      </w:pPr>
    </w:p>
    <w:p w:rsidR="004A3531" w:rsidRPr="006D08F8" w:rsidRDefault="00955BDA" w:rsidP="004A353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6D08F8">
        <w:rPr>
          <w:b/>
          <w:sz w:val="24"/>
          <w:szCs w:val="24"/>
        </w:rPr>
        <w:t xml:space="preserve">Music and Dance </w:t>
      </w:r>
    </w:p>
    <w:p w:rsidR="008B3030" w:rsidRDefault="00955BDA" w:rsidP="008B3030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Create a computer presentation with music samples from the past and present in your assigned country then, describe your thoughts on this music and why it is appealing to the people. </w:t>
      </w:r>
    </w:p>
    <w:p w:rsidR="008B3030" w:rsidRDefault="00955BDA" w:rsidP="008B3030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4A3531">
        <w:rPr>
          <w:sz w:val="24"/>
          <w:szCs w:val="24"/>
        </w:rPr>
        <w:t xml:space="preserve">Create a model of traditional instruments or people dancing and write a brief report describing the model. </w:t>
      </w:r>
    </w:p>
    <w:p w:rsidR="00955BDA" w:rsidRDefault="00955BDA" w:rsidP="008B3030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4A3531">
        <w:rPr>
          <w:sz w:val="24"/>
          <w:szCs w:val="24"/>
        </w:rPr>
        <w:t>Draw a picture of people engaged in dancing. Describe what is going on. Are they d</w:t>
      </w:r>
      <w:r w:rsidR="004A3531">
        <w:rPr>
          <w:sz w:val="24"/>
          <w:szCs w:val="24"/>
        </w:rPr>
        <w:t xml:space="preserve">ancing for a wedding, religious </w:t>
      </w:r>
      <w:r w:rsidRPr="004A3531">
        <w:rPr>
          <w:sz w:val="24"/>
          <w:szCs w:val="24"/>
        </w:rPr>
        <w:t>ceremony, funeral?</w:t>
      </w:r>
    </w:p>
    <w:p w:rsidR="00BF3907" w:rsidRDefault="00BF3907" w:rsidP="004A3531">
      <w:pPr>
        <w:pStyle w:val="ListParagraph"/>
        <w:rPr>
          <w:sz w:val="24"/>
          <w:szCs w:val="24"/>
        </w:rPr>
      </w:pPr>
    </w:p>
    <w:p w:rsidR="00BF3907" w:rsidRDefault="00BF3907" w:rsidP="004A3531">
      <w:pPr>
        <w:pStyle w:val="ListParagraph"/>
        <w:rPr>
          <w:sz w:val="24"/>
          <w:szCs w:val="24"/>
        </w:rPr>
      </w:pPr>
    </w:p>
    <w:p w:rsidR="00BF3907" w:rsidRPr="00BF3907" w:rsidRDefault="00BF3907" w:rsidP="00BF3907">
      <w:pPr>
        <w:pStyle w:val="ListParagraph"/>
        <w:jc w:val="center"/>
        <w:rPr>
          <w:b/>
          <w:sz w:val="24"/>
          <w:szCs w:val="24"/>
          <w:u w:val="single"/>
        </w:rPr>
      </w:pPr>
      <w:r w:rsidRPr="00BF3907">
        <w:rPr>
          <w:b/>
          <w:sz w:val="24"/>
          <w:szCs w:val="24"/>
          <w:u w:val="single"/>
        </w:rPr>
        <w:t>Examples of Presentation Boards</w:t>
      </w:r>
    </w:p>
    <w:p w:rsidR="00955BDA" w:rsidRPr="004A3531" w:rsidRDefault="00955BDA" w:rsidP="00955BDA">
      <w:pPr>
        <w:rPr>
          <w:rFonts w:ascii="Calibri" w:hAnsi="Calibri"/>
          <w:sz w:val="24"/>
          <w:szCs w:val="24"/>
        </w:rPr>
      </w:pPr>
    </w:p>
    <w:p w:rsidR="00955BDA" w:rsidRPr="004A3531" w:rsidRDefault="00BF3907" w:rsidP="00955BDA">
      <w:pPr>
        <w:rPr>
          <w:rFonts w:ascii="Calibri" w:hAnsi="Calibri"/>
          <w:sz w:val="24"/>
          <w:szCs w:val="24"/>
        </w:rPr>
      </w:pPr>
      <w:r w:rsidRPr="00BF3907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AC7CBAF" wp14:editId="1DDDD21E">
            <wp:simplePos x="0" y="0"/>
            <wp:positionH relativeFrom="column">
              <wp:posOffset>462915</wp:posOffset>
            </wp:positionH>
            <wp:positionV relativeFrom="paragraph">
              <wp:posOffset>20320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907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903547" wp14:editId="0C58C47B">
            <wp:simplePos x="0" y="0"/>
            <wp:positionH relativeFrom="column">
              <wp:posOffset>4182745</wp:posOffset>
            </wp:positionH>
            <wp:positionV relativeFrom="paragraph">
              <wp:posOffset>96520</wp:posOffset>
            </wp:positionV>
            <wp:extent cx="2505075" cy="1877060"/>
            <wp:effectExtent l="0" t="0" r="9525" b="889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9A" w:rsidRDefault="00026A9A" w:rsidP="00026A9A">
      <w:pPr>
        <w:jc w:val="center"/>
        <w:rPr>
          <w:sz w:val="24"/>
          <w:szCs w:val="24"/>
        </w:rPr>
      </w:pPr>
    </w:p>
    <w:p w:rsidR="004A3531" w:rsidRDefault="004A3531" w:rsidP="00026A9A">
      <w:pPr>
        <w:jc w:val="center"/>
        <w:rPr>
          <w:sz w:val="24"/>
          <w:szCs w:val="24"/>
        </w:rPr>
      </w:pPr>
    </w:p>
    <w:p w:rsidR="004A3531" w:rsidRDefault="004A3531" w:rsidP="00026A9A">
      <w:pPr>
        <w:jc w:val="center"/>
        <w:rPr>
          <w:sz w:val="24"/>
          <w:szCs w:val="24"/>
        </w:rPr>
      </w:pPr>
    </w:p>
    <w:p w:rsidR="004A3531" w:rsidRDefault="004A3531" w:rsidP="00026A9A">
      <w:pPr>
        <w:jc w:val="center"/>
        <w:rPr>
          <w:sz w:val="24"/>
          <w:szCs w:val="24"/>
        </w:rPr>
      </w:pPr>
    </w:p>
    <w:p w:rsidR="004A3531" w:rsidRDefault="004A3531" w:rsidP="00026A9A">
      <w:pPr>
        <w:jc w:val="center"/>
        <w:rPr>
          <w:sz w:val="24"/>
          <w:szCs w:val="24"/>
        </w:rPr>
      </w:pPr>
    </w:p>
    <w:p w:rsidR="00CA35A3" w:rsidRDefault="00BF3907" w:rsidP="006D08F8">
      <w:pPr>
        <w:jc w:val="center"/>
        <w:rPr>
          <w:rFonts w:ascii="Viner Hand ITC" w:hAnsi="Viner Hand ITC"/>
          <w:sz w:val="28"/>
          <w:szCs w:val="24"/>
        </w:rPr>
      </w:pPr>
      <w:r w:rsidRPr="00BF3907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36F8328" wp14:editId="1807912A">
            <wp:simplePos x="0" y="0"/>
            <wp:positionH relativeFrom="column">
              <wp:posOffset>3980815</wp:posOffset>
            </wp:positionH>
            <wp:positionV relativeFrom="paragraph">
              <wp:posOffset>422275</wp:posOffset>
            </wp:positionV>
            <wp:extent cx="2704465" cy="1771650"/>
            <wp:effectExtent l="0" t="0" r="635" b="0"/>
            <wp:wrapTight wrapText="bothSides">
              <wp:wrapPolygon edited="0">
                <wp:start x="0" y="0"/>
                <wp:lineTo x="0" y="21368"/>
                <wp:lineTo x="21453" y="21368"/>
                <wp:lineTo x="21453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907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2D7AD2C" wp14:editId="571B589C">
            <wp:simplePos x="0" y="0"/>
            <wp:positionH relativeFrom="column">
              <wp:posOffset>466725</wp:posOffset>
            </wp:positionH>
            <wp:positionV relativeFrom="paragraph">
              <wp:posOffset>307340</wp:posOffset>
            </wp:positionV>
            <wp:extent cx="2619375" cy="1941830"/>
            <wp:effectExtent l="0" t="0" r="9525" b="127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4999" r="12298"/>
                    <a:stretch/>
                  </pic:blipFill>
                  <pic:spPr bwMode="auto">
                    <a:xfrm>
                      <a:off x="0" y="0"/>
                      <a:ext cx="261937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5A3" w:rsidRDefault="00CA35A3" w:rsidP="006D08F8">
      <w:pPr>
        <w:jc w:val="center"/>
        <w:rPr>
          <w:rFonts w:ascii="Viner Hand ITC" w:hAnsi="Viner Hand ITC"/>
          <w:sz w:val="28"/>
          <w:szCs w:val="24"/>
        </w:rPr>
      </w:pPr>
    </w:p>
    <w:p w:rsidR="00BF3907" w:rsidRDefault="00BF3907" w:rsidP="00CA35A3">
      <w:pPr>
        <w:spacing w:after="0"/>
        <w:jc w:val="center"/>
        <w:rPr>
          <w:rFonts w:ascii="Viner Hand ITC" w:hAnsi="Viner Hand ITC"/>
          <w:sz w:val="28"/>
          <w:szCs w:val="24"/>
        </w:rPr>
      </w:pPr>
    </w:p>
    <w:p w:rsidR="00BF3907" w:rsidRDefault="00BF3907" w:rsidP="00CA35A3">
      <w:pPr>
        <w:spacing w:after="0"/>
        <w:jc w:val="center"/>
        <w:rPr>
          <w:rFonts w:ascii="Viner Hand ITC" w:hAnsi="Viner Hand ITC"/>
          <w:sz w:val="28"/>
          <w:szCs w:val="24"/>
        </w:rPr>
      </w:pPr>
    </w:p>
    <w:p w:rsidR="00BF3907" w:rsidRDefault="00BF3907" w:rsidP="00CA35A3">
      <w:pPr>
        <w:spacing w:after="0"/>
        <w:jc w:val="center"/>
        <w:rPr>
          <w:rFonts w:ascii="Viner Hand ITC" w:hAnsi="Viner Hand ITC"/>
          <w:sz w:val="28"/>
          <w:szCs w:val="24"/>
        </w:rPr>
      </w:pPr>
    </w:p>
    <w:p w:rsidR="00BF3907" w:rsidRDefault="00BF3907" w:rsidP="00CA35A3">
      <w:pPr>
        <w:spacing w:after="0"/>
        <w:jc w:val="center"/>
        <w:rPr>
          <w:rFonts w:ascii="Viner Hand ITC" w:hAnsi="Viner Hand ITC"/>
          <w:sz w:val="28"/>
          <w:szCs w:val="24"/>
        </w:rPr>
      </w:pPr>
    </w:p>
    <w:p w:rsidR="00BF3907" w:rsidRDefault="00BF3907" w:rsidP="00CA35A3">
      <w:pPr>
        <w:spacing w:after="0"/>
        <w:jc w:val="center"/>
        <w:rPr>
          <w:rFonts w:ascii="Viner Hand ITC" w:hAnsi="Viner Hand ITC"/>
          <w:sz w:val="28"/>
          <w:szCs w:val="24"/>
        </w:rPr>
      </w:pPr>
    </w:p>
    <w:p w:rsidR="006D08F8" w:rsidRPr="00BF3907" w:rsidRDefault="00E94352" w:rsidP="00CA35A3">
      <w:pPr>
        <w:spacing w:after="0"/>
        <w:jc w:val="center"/>
        <w:rPr>
          <w:rFonts w:ascii="Viner Hand ITC" w:hAnsi="Viner Hand ITC"/>
          <w:b/>
          <w:sz w:val="28"/>
          <w:szCs w:val="24"/>
        </w:rPr>
      </w:pPr>
      <w:r w:rsidRPr="00BF3907">
        <w:rPr>
          <w:rFonts w:ascii="Viner Hand ITC" w:hAnsi="Viner Hand ITC"/>
          <w:b/>
          <w:sz w:val="28"/>
          <w:szCs w:val="24"/>
        </w:rPr>
        <w:lastRenderedPageBreak/>
        <w:t>Checkpoint #1</w:t>
      </w:r>
      <w:r w:rsidR="006D08F8" w:rsidRPr="00BF3907">
        <w:rPr>
          <w:rFonts w:ascii="Viner Hand ITC" w:hAnsi="Viner Hand ITC"/>
          <w:b/>
          <w:sz w:val="28"/>
          <w:szCs w:val="24"/>
        </w:rPr>
        <w:t xml:space="preserve"> Country Research</w:t>
      </w:r>
      <w:r w:rsidR="00CA35A3" w:rsidRPr="00BF3907">
        <w:rPr>
          <w:rFonts w:ascii="Viner Hand ITC" w:hAnsi="Viner Hand ITC"/>
          <w:b/>
          <w:sz w:val="28"/>
          <w:szCs w:val="24"/>
        </w:rPr>
        <w:t xml:space="preserve"> </w:t>
      </w:r>
    </w:p>
    <w:p w:rsidR="00CA35A3" w:rsidRPr="00CA35A3" w:rsidRDefault="00CA35A3" w:rsidP="00CA35A3">
      <w:pPr>
        <w:spacing w:after="0"/>
        <w:jc w:val="center"/>
        <w:rPr>
          <w:rFonts w:ascii="Calibri" w:hAnsi="Calibri"/>
          <w:b/>
          <w:i/>
          <w:szCs w:val="24"/>
        </w:rPr>
      </w:pPr>
      <w:r>
        <w:rPr>
          <w:rFonts w:ascii="Calibri" w:hAnsi="Calibri"/>
          <w:b/>
          <w:i/>
          <w:szCs w:val="24"/>
        </w:rPr>
        <w:t>(</w:t>
      </w:r>
      <w:r w:rsidRPr="00CA35A3">
        <w:rPr>
          <w:rFonts w:ascii="Calibri" w:hAnsi="Calibri"/>
          <w:b/>
          <w:i/>
          <w:szCs w:val="24"/>
        </w:rPr>
        <w:t xml:space="preserve">Complete and get signed by October </w:t>
      </w:r>
      <w:r>
        <w:rPr>
          <w:rFonts w:ascii="Calibri" w:hAnsi="Calibri"/>
          <w:b/>
          <w:i/>
          <w:szCs w:val="24"/>
        </w:rPr>
        <w:t>29</w:t>
      </w:r>
      <w:r w:rsidRPr="00CA35A3">
        <w:rPr>
          <w:rFonts w:ascii="Calibri" w:hAnsi="Calibri"/>
          <w:b/>
          <w:i/>
          <w:szCs w:val="24"/>
          <w:vertAlign w:val="superscript"/>
        </w:rPr>
        <w:t>th</w:t>
      </w:r>
      <w:r>
        <w:rPr>
          <w:rFonts w:ascii="Calibri" w:hAnsi="Calibri"/>
          <w:b/>
          <w:i/>
          <w:szCs w:val="24"/>
        </w:rPr>
        <w:t>)</w:t>
      </w:r>
    </w:p>
    <w:p w:rsidR="00E94352" w:rsidRDefault="00E94352" w:rsidP="00026A9A">
      <w:pPr>
        <w:jc w:val="center"/>
        <w:rPr>
          <w:sz w:val="24"/>
          <w:szCs w:val="24"/>
        </w:rPr>
      </w:pPr>
      <w:r>
        <w:rPr>
          <w:sz w:val="24"/>
          <w:szCs w:val="24"/>
        </w:rPr>
        <w:t>Country Name________________________________________________</w:t>
      </w:r>
    </w:p>
    <w:tbl>
      <w:tblPr>
        <w:tblStyle w:val="TableGrid"/>
        <w:tblW w:w="11043" w:type="dxa"/>
        <w:tblLook w:val="04A0" w:firstRow="1" w:lastRow="0" w:firstColumn="1" w:lastColumn="0" w:noHBand="0" w:noVBand="1"/>
      </w:tblPr>
      <w:tblGrid>
        <w:gridCol w:w="1638"/>
        <w:gridCol w:w="6660"/>
        <w:gridCol w:w="2745"/>
      </w:tblGrid>
      <w:tr w:rsidR="00E94352" w:rsidTr="00CA35A3">
        <w:trPr>
          <w:trHeight w:val="638"/>
        </w:trPr>
        <w:tc>
          <w:tcPr>
            <w:tcW w:w="1638" w:type="dxa"/>
            <w:vAlign w:val="center"/>
          </w:tcPr>
          <w:p w:rsidR="00E94352" w:rsidRPr="00CA35A3" w:rsidRDefault="006D08F8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Element of Culture</w:t>
            </w:r>
          </w:p>
        </w:tc>
        <w:tc>
          <w:tcPr>
            <w:tcW w:w="6660" w:type="dxa"/>
            <w:vAlign w:val="center"/>
          </w:tcPr>
          <w:p w:rsidR="00E94352" w:rsidRPr="00CA35A3" w:rsidRDefault="006D08F8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Research Notes</w:t>
            </w:r>
          </w:p>
        </w:tc>
        <w:tc>
          <w:tcPr>
            <w:tcW w:w="2745" w:type="dxa"/>
            <w:vAlign w:val="center"/>
          </w:tcPr>
          <w:p w:rsidR="00E94352" w:rsidRPr="00CA35A3" w:rsidRDefault="006D08F8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Source(s) (Website Title, Book, Magazine)</w:t>
            </w:r>
          </w:p>
        </w:tc>
      </w:tr>
      <w:tr w:rsidR="00E94352" w:rsidTr="00BF3907">
        <w:trPr>
          <w:trHeight w:val="3168"/>
        </w:trPr>
        <w:tc>
          <w:tcPr>
            <w:tcW w:w="1638" w:type="dxa"/>
          </w:tcPr>
          <w:p w:rsidR="00E94352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Customs and Traditions</w:t>
            </w:r>
          </w:p>
        </w:tc>
        <w:tc>
          <w:tcPr>
            <w:tcW w:w="6660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E94352" w:rsidTr="00BF3907">
        <w:trPr>
          <w:trHeight w:val="3168"/>
        </w:trPr>
        <w:tc>
          <w:tcPr>
            <w:tcW w:w="1638" w:type="dxa"/>
          </w:tcPr>
          <w:p w:rsidR="00E94352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</w:t>
            </w:r>
          </w:p>
        </w:tc>
        <w:tc>
          <w:tcPr>
            <w:tcW w:w="6660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E94352" w:rsidTr="00BF3907">
        <w:trPr>
          <w:trHeight w:val="3168"/>
        </w:trPr>
        <w:tc>
          <w:tcPr>
            <w:tcW w:w="1638" w:type="dxa"/>
          </w:tcPr>
          <w:p w:rsidR="00E94352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 &amp; Literature</w:t>
            </w:r>
          </w:p>
        </w:tc>
        <w:tc>
          <w:tcPr>
            <w:tcW w:w="6660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E94352" w:rsidTr="00BF3907">
        <w:trPr>
          <w:trHeight w:val="3168"/>
        </w:trPr>
        <w:tc>
          <w:tcPr>
            <w:tcW w:w="1638" w:type="dxa"/>
          </w:tcPr>
          <w:p w:rsidR="00E94352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</w:t>
            </w:r>
          </w:p>
        </w:tc>
        <w:tc>
          <w:tcPr>
            <w:tcW w:w="6660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E94352" w:rsidRDefault="00E94352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6D08F8" w:rsidTr="00BF3907">
        <w:trPr>
          <w:trHeight w:val="3168"/>
        </w:trPr>
        <w:tc>
          <w:tcPr>
            <w:tcW w:w="1638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Forms of Government</w:t>
            </w:r>
          </w:p>
        </w:tc>
        <w:tc>
          <w:tcPr>
            <w:tcW w:w="6660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6D08F8" w:rsidTr="00BF3907">
        <w:trPr>
          <w:trHeight w:val="3168"/>
        </w:trPr>
        <w:tc>
          <w:tcPr>
            <w:tcW w:w="1638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Economic Systems</w:t>
            </w:r>
          </w:p>
        </w:tc>
        <w:tc>
          <w:tcPr>
            <w:tcW w:w="6660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6D08F8" w:rsidTr="00BF3907">
        <w:trPr>
          <w:trHeight w:val="3168"/>
        </w:trPr>
        <w:tc>
          <w:tcPr>
            <w:tcW w:w="1638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&amp; Clothing</w:t>
            </w:r>
          </w:p>
        </w:tc>
        <w:tc>
          <w:tcPr>
            <w:tcW w:w="6660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</w:tr>
      <w:tr w:rsidR="006D08F8" w:rsidTr="00BF3907">
        <w:trPr>
          <w:trHeight w:val="3168"/>
        </w:trPr>
        <w:tc>
          <w:tcPr>
            <w:tcW w:w="1638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 &amp; Dance</w:t>
            </w:r>
          </w:p>
        </w:tc>
        <w:tc>
          <w:tcPr>
            <w:tcW w:w="6660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6D08F8" w:rsidRDefault="006D08F8" w:rsidP="00026A9A">
            <w:pPr>
              <w:jc w:val="center"/>
              <w:rPr>
                <w:sz w:val="24"/>
                <w:szCs w:val="24"/>
              </w:rPr>
            </w:pPr>
          </w:p>
        </w:tc>
      </w:tr>
    </w:tbl>
    <w:p w:rsidR="00E94352" w:rsidRDefault="00E94352" w:rsidP="00CA35A3">
      <w:pPr>
        <w:rPr>
          <w:sz w:val="12"/>
          <w:szCs w:val="24"/>
        </w:rPr>
      </w:pPr>
    </w:p>
    <w:p w:rsidR="00BF3907" w:rsidRPr="00CA35A3" w:rsidRDefault="00BF3907" w:rsidP="00CA35A3">
      <w:pPr>
        <w:rPr>
          <w:sz w:val="12"/>
          <w:szCs w:val="24"/>
        </w:rPr>
      </w:pPr>
    </w:p>
    <w:tbl>
      <w:tblPr>
        <w:tblStyle w:val="TableGrid"/>
        <w:tblW w:w="111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5681"/>
        <w:gridCol w:w="2813"/>
      </w:tblGrid>
      <w:tr w:rsidR="00CA35A3" w:rsidTr="00CA35A3">
        <w:trPr>
          <w:trHeight w:val="368"/>
        </w:trPr>
        <w:tc>
          <w:tcPr>
            <w:tcW w:w="2685" w:type="dxa"/>
          </w:tcPr>
          <w:p w:rsidR="00CA35A3" w:rsidRPr="00CA35A3" w:rsidRDefault="00CA35A3" w:rsidP="00CA35A3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Check Point #1</w:t>
            </w:r>
          </w:p>
        </w:tc>
        <w:tc>
          <w:tcPr>
            <w:tcW w:w="5681" w:type="dxa"/>
          </w:tcPr>
          <w:p w:rsidR="00CA35A3" w:rsidRPr="00CA35A3" w:rsidRDefault="00CA35A3" w:rsidP="00CA35A3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Teacher Signature:</w:t>
            </w:r>
          </w:p>
        </w:tc>
        <w:tc>
          <w:tcPr>
            <w:tcW w:w="2813" w:type="dxa"/>
          </w:tcPr>
          <w:p w:rsidR="00CA35A3" w:rsidRPr="00CA35A3" w:rsidRDefault="00CA35A3" w:rsidP="00CA35A3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Date:</w:t>
            </w:r>
          </w:p>
        </w:tc>
      </w:tr>
    </w:tbl>
    <w:p w:rsidR="00CA35A3" w:rsidRDefault="00CA35A3" w:rsidP="00026A9A">
      <w:pPr>
        <w:jc w:val="center"/>
        <w:rPr>
          <w:sz w:val="24"/>
          <w:szCs w:val="24"/>
        </w:rPr>
      </w:pPr>
    </w:p>
    <w:p w:rsidR="00BF3907" w:rsidRDefault="00BF3907" w:rsidP="00026A9A">
      <w:pPr>
        <w:jc w:val="center"/>
        <w:rPr>
          <w:sz w:val="24"/>
          <w:szCs w:val="24"/>
        </w:rPr>
      </w:pPr>
    </w:p>
    <w:p w:rsidR="00CA35A3" w:rsidRDefault="00CA35A3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  <w:r w:rsidRPr="00BF3907">
        <w:rPr>
          <w:rFonts w:ascii="Viner Hand ITC" w:hAnsi="Viner Hand ITC"/>
          <w:b/>
          <w:sz w:val="28"/>
          <w:szCs w:val="24"/>
        </w:rPr>
        <w:lastRenderedPageBreak/>
        <w:t>Check Point #2 Presentation Products</w:t>
      </w:r>
    </w:p>
    <w:p w:rsidR="00BF3907" w:rsidRDefault="00BF3907" w:rsidP="00BF3907">
      <w:pPr>
        <w:spacing w:after="0" w:line="240" w:lineRule="auto"/>
        <w:jc w:val="center"/>
        <w:rPr>
          <w:rFonts w:ascii="Calibri" w:hAnsi="Calibri"/>
          <w:b/>
          <w:i/>
          <w:szCs w:val="24"/>
        </w:rPr>
      </w:pPr>
      <w:r>
        <w:rPr>
          <w:rFonts w:ascii="Calibri" w:hAnsi="Calibri"/>
          <w:b/>
          <w:i/>
          <w:szCs w:val="24"/>
        </w:rPr>
        <w:t>(</w:t>
      </w:r>
      <w:r w:rsidRPr="00CA35A3">
        <w:rPr>
          <w:rFonts w:ascii="Calibri" w:hAnsi="Calibri"/>
          <w:b/>
          <w:i/>
          <w:szCs w:val="24"/>
        </w:rPr>
        <w:t>Com</w:t>
      </w:r>
      <w:r>
        <w:rPr>
          <w:rFonts w:ascii="Calibri" w:hAnsi="Calibri"/>
          <w:b/>
          <w:i/>
          <w:szCs w:val="24"/>
        </w:rPr>
        <w:t>plete and get signed by October 31</w:t>
      </w:r>
      <w:r w:rsidRPr="00BF3907">
        <w:rPr>
          <w:rFonts w:ascii="Calibri" w:hAnsi="Calibri"/>
          <w:b/>
          <w:i/>
          <w:szCs w:val="24"/>
          <w:vertAlign w:val="superscript"/>
        </w:rPr>
        <w:t>st</w:t>
      </w:r>
      <w:r>
        <w:rPr>
          <w:rFonts w:ascii="Calibri" w:hAnsi="Calibri"/>
          <w:b/>
          <w:i/>
          <w:szCs w:val="24"/>
        </w:rPr>
        <w:t>)</w:t>
      </w:r>
    </w:p>
    <w:p w:rsidR="00BF3907" w:rsidRPr="00BF3907" w:rsidRDefault="00BF3907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</w:p>
    <w:tbl>
      <w:tblPr>
        <w:tblStyle w:val="TableGrid"/>
        <w:tblW w:w="11133" w:type="dxa"/>
        <w:tblLook w:val="04A0" w:firstRow="1" w:lastRow="0" w:firstColumn="1" w:lastColumn="0" w:noHBand="0" w:noVBand="1"/>
      </w:tblPr>
      <w:tblGrid>
        <w:gridCol w:w="1651"/>
        <w:gridCol w:w="3176"/>
        <w:gridCol w:w="6306"/>
      </w:tblGrid>
      <w:tr w:rsidR="00CA35A3" w:rsidTr="00CA35A3">
        <w:trPr>
          <w:trHeight w:val="685"/>
        </w:trPr>
        <w:tc>
          <w:tcPr>
            <w:tcW w:w="1651" w:type="dxa"/>
            <w:vAlign w:val="center"/>
          </w:tcPr>
          <w:p w:rsidR="00CA35A3" w:rsidRPr="00CA35A3" w:rsidRDefault="00CA35A3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Element of Culture</w:t>
            </w:r>
          </w:p>
        </w:tc>
        <w:tc>
          <w:tcPr>
            <w:tcW w:w="3176" w:type="dxa"/>
            <w:vAlign w:val="center"/>
          </w:tcPr>
          <w:p w:rsidR="00CA35A3" w:rsidRPr="00CA35A3" w:rsidRDefault="00CA35A3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Group Member Responsible for Product</w:t>
            </w:r>
          </w:p>
        </w:tc>
        <w:tc>
          <w:tcPr>
            <w:tcW w:w="6306" w:type="dxa"/>
            <w:vAlign w:val="center"/>
          </w:tcPr>
          <w:p w:rsidR="00CA35A3" w:rsidRPr="00CA35A3" w:rsidRDefault="00CA35A3" w:rsidP="00CA35A3">
            <w:pPr>
              <w:jc w:val="center"/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Description of Product to be created</w:t>
            </w: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Customs and Traditions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 &amp; Literature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Forms of Government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Economic Systems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&amp; Clothing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  <w:tr w:rsidR="00CA35A3" w:rsidTr="00CA35A3">
        <w:trPr>
          <w:trHeight w:val="1390"/>
        </w:trPr>
        <w:tc>
          <w:tcPr>
            <w:tcW w:w="1651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 &amp; Dance</w:t>
            </w:r>
          </w:p>
        </w:tc>
        <w:tc>
          <w:tcPr>
            <w:tcW w:w="317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6" w:type="dxa"/>
          </w:tcPr>
          <w:p w:rsidR="00CA35A3" w:rsidRDefault="00CA35A3" w:rsidP="00DD220B">
            <w:pPr>
              <w:jc w:val="center"/>
              <w:rPr>
                <w:sz w:val="24"/>
                <w:szCs w:val="24"/>
              </w:rPr>
            </w:pPr>
          </w:p>
        </w:tc>
      </w:tr>
    </w:tbl>
    <w:p w:rsidR="00CA35A3" w:rsidRDefault="00CA35A3" w:rsidP="00026A9A">
      <w:pPr>
        <w:jc w:val="center"/>
        <w:rPr>
          <w:sz w:val="24"/>
          <w:szCs w:val="24"/>
        </w:rPr>
      </w:pPr>
    </w:p>
    <w:tbl>
      <w:tblPr>
        <w:tblStyle w:val="TableGrid"/>
        <w:tblW w:w="111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5681"/>
        <w:gridCol w:w="2813"/>
      </w:tblGrid>
      <w:tr w:rsidR="00BF3907" w:rsidRPr="00CA35A3" w:rsidTr="00DD220B">
        <w:trPr>
          <w:trHeight w:val="368"/>
        </w:trPr>
        <w:tc>
          <w:tcPr>
            <w:tcW w:w="2685" w:type="dxa"/>
          </w:tcPr>
          <w:p w:rsidR="00BF3907" w:rsidRPr="00CA35A3" w:rsidRDefault="00BF3907" w:rsidP="00DD22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Check Point #2</w:t>
            </w:r>
          </w:p>
        </w:tc>
        <w:tc>
          <w:tcPr>
            <w:tcW w:w="5681" w:type="dxa"/>
          </w:tcPr>
          <w:p w:rsidR="00BF3907" w:rsidRPr="00CA35A3" w:rsidRDefault="00BF3907" w:rsidP="00DD220B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Teacher Signature:</w:t>
            </w:r>
          </w:p>
        </w:tc>
        <w:tc>
          <w:tcPr>
            <w:tcW w:w="2813" w:type="dxa"/>
          </w:tcPr>
          <w:p w:rsidR="00BF3907" w:rsidRPr="00CA35A3" w:rsidRDefault="00BF3907" w:rsidP="00DD220B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Date:</w:t>
            </w:r>
          </w:p>
        </w:tc>
      </w:tr>
    </w:tbl>
    <w:p w:rsidR="00BF3907" w:rsidRDefault="00BF3907" w:rsidP="00026A9A">
      <w:pPr>
        <w:jc w:val="center"/>
        <w:rPr>
          <w:sz w:val="24"/>
          <w:szCs w:val="24"/>
        </w:rPr>
      </w:pPr>
    </w:p>
    <w:p w:rsidR="00BF3907" w:rsidRDefault="00BF3907" w:rsidP="00BF3907">
      <w:pPr>
        <w:spacing w:after="0"/>
        <w:jc w:val="center"/>
        <w:rPr>
          <w:rFonts w:ascii="Viner Hand ITC" w:hAnsi="Viner Hand ITC"/>
          <w:b/>
          <w:sz w:val="28"/>
          <w:szCs w:val="24"/>
        </w:rPr>
      </w:pPr>
      <w:r w:rsidRPr="00BF3907">
        <w:rPr>
          <w:rFonts w:ascii="Viner Hand ITC" w:hAnsi="Viner Hand ITC"/>
          <w:b/>
          <w:sz w:val="28"/>
          <w:szCs w:val="24"/>
        </w:rPr>
        <w:lastRenderedPageBreak/>
        <w:t>Checkpoint #3 Presentation Board Design</w:t>
      </w:r>
    </w:p>
    <w:p w:rsidR="00BF3907" w:rsidRPr="00BF3907" w:rsidRDefault="00BF3907" w:rsidP="00BF3907">
      <w:pPr>
        <w:spacing w:after="0"/>
        <w:jc w:val="center"/>
        <w:rPr>
          <w:rFonts w:ascii="Calibri" w:hAnsi="Calibri"/>
          <w:b/>
          <w:sz w:val="28"/>
          <w:szCs w:val="24"/>
        </w:rPr>
      </w:pPr>
      <w:r>
        <w:rPr>
          <w:rFonts w:ascii="Calibri" w:hAnsi="Calibri"/>
          <w:b/>
          <w:sz w:val="28"/>
          <w:szCs w:val="24"/>
        </w:rPr>
        <w:t>Sketch your plan for your Trifold Presentation Board and any other parts of your display</w:t>
      </w:r>
    </w:p>
    <w:p w:rsidR="00BF3907" w:rsidRDefault="00BF3907" w:rsidP="00BF3907">
      <w:pPr>
        <w:spacing w:after="0" w:line="240" w:lineRule="auto"/>
        <w:jc w:val="center"/>
        <w:rPr>
          <w:rFonts w:ascii="Calibri" w:hAnsi="Calibri"/>
          <w:b/>
          <w:i/>
          <w:szCs w:val="24"/>
        </w:rPr>
      </w:pPr>
      <w:r>
        <w:rPr>
          <w:rFonts w:ascii="Calibri" w:hAnsi="Calibri"/>
          <w:b/>
          <w:i/>
          <w:szCs w:val="24"/>
        </w:rPr>
        <w:t>(</w:t>
      </w:r>
      <w:r w:rsidRPr="00CA35A3">
        <w:rPr>
          <w:rFonts w:ascii="Calibri" w:hAnsi="Calibri"/>
          <w:b/>
          <w:i/>
          <w:szCs w:val="24"/>
        </w:rPr>
        <w:t>Com</w:t>
      </w:r>
      <w:r>
        <w:rPr>
          <w:rFonts w:ascii="Calibri" w:hAnsi="Calibri"/>
          <w:b/>
          <w:i/>
          <w:szCs w:val="24"/>
        </w:rPr>
        <w:t>plete and get signed by November 2</w:t>
      </w:r>
      <w:r w:rsidRPr="00BF3907">
        <w:rPr>
          <w:rFonts w:ascii="Calibri" w:hAnsi="Calibri"/>
          <w:b/>
          <w:i/>
          <w:szCs w:val="24"/>
          <w:vertAlign w:val="superscript"/>
        </w:rPr>
        <w:t>nd</w:t>
      </w:r>
      <w:r>
        <w:rPr>
          <w:rFonts w:ascii="Calibri" w:hAnsi="Calibri"/>
          <w:b/>
          <w:i/>
          <w:szCs w:val="24"/>
        </w:rPr>
        <w:t>)</w:t>
      </w:r>
    </w:p>
    <w:p w:rsidR="00BF3907" w:rsidRDefault="00BF3907" w:rsidP="00BF3907">
      <w:pPr>
        <w:spacing w:after="0" w:line="240" w:lineRule="auto"/>
        <w:jc w:val="center"/>
        <w:rPr>
          <w:rFonts w:ascii="Calibri" w:hAnsi="Calibri"/>
          <w:b/>
          <w:i/>
          <w:szCs w:val="24"/>
        </w:rPr>
      </w:pPr>
    </w:p>
    <w:p w:rsidR="00FA1761" w:rsidRDefault="00FA1761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  <w:r w:rsidRPr="00FA1761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1" locked="0" layoutInCell="1" allowOverlap="1" wp14:anchorId="30EC44F8" wp14:editId="731EA7AC">
            <wp:simplePos x="0" y="0"/>
            <wp:positionH relativeFrom="column">
              <wp:posOffset>-152400</wp:posOffset>
            </wp:positionH>
            <wp:positionV relativeFrom="paragraph">
              <wp:posOffset>208280</wp:posOffset>
            </wp:positionV>
            <wp:extent cx="7442200" cy="6086475"/>
            <wp:effectExtent l="0" t="0" r="6350" b="9525"/>
            <wp:wrapTight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ight>
            <wp:docPr id="1" name="Picture 1" descr="https://de2wfhoo6xqi5.cloudfront.net/orig/18b/65f/5c054e8d5d13cd7ea572b708b4eaf26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2wfhoo6xqi5.cloudfront.net/orig/18b/65f/5c054e8d5d13cd7ea572b708b4eaf26e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12060" r="2981" b="10704"/>
                    <a:stretch/>
                  </pic:blipFill>
                  <pic:spPr bwMode="auto">
                    <a:xfrm>
                      <a:off x="0" y="0"/>
                      <a:ext cx="74422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61" w:rsidRDefault="00FA1761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</w:p>
    <w:p w:rsidR="00FA1761" w:rsidRDefault="00FA1761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</w:p>
    <w:p w:rsidR="00FA1761" w:rsidRDefault="00FA1761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</w:p>
    <w:tbl>
      <w:tblPr>
        <w:tblStyle w:val="TableGrid"/>
        <w:tblW w:w="111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5681"/>
        <w:gridCol w:w="2813"/>
      </w:tblGrid>
      <w:tr w:rsidR="00FA1761" w:rsidRPr="00CA35A3" w:rsidTr="001920D2">
        <w:trPr>
          <w:trHeight w:val="368"/>
        </w:trPr>
        <w:tc>
          <w:tcPr>
            <w:tcW w:w="2685" w:type="dxa"/>
          </w:tcPr>
          <w:p w:rsidR="00FA1761" w:rsidRPr="00CA35A3" w:rsidRDefault="00FA1761" w:rsidP="00FA17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Check Point #3</w:t>
            </w:r>
          </w:p>
        </w:tc>
        <w:tc>
          <w:tcPr>
            <w:tcW w:w="5681" w:type="dxa"/>
          </w:tcPr>
          <w:p w:rsidR="00FA1761" w:rsidRPr="00CA35A3" w:rsidRDefault="00FA1761" w:rsidP="001920D2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Teacher Signature:</w:t>
            </w:r>
          </w:p>
        </w:tc>
        <w:tc>
          <w:tcPr>
            <w:tcW w:w="2813" w:type="dxa"/>
          </w:tcPr>
          <w:p w:rsidR="00FA1761" w:rsidRPr="00CA35A3" w:rsidRDefault="00FA1761" w:rsidP="001920D2">
            <w:pPr>
              <w:rPr>
                <w:b/>
                <w:sz w:val="24"/>
                <w:szCs w:val="24"/>
              </w:rPr>
            </w:pPr>
            <w:r w:rsidRPr="00CA35A3">
              <w:rPr>
                <w:b/>
                <w:sz w:val="24"/>
                <w:szCs w:val="24"/>
              </w:rPr>
              <w:t>Date:</w:t>
            </w:r>
          </w:p>
        </w:tc>
      </w:tr>
    </w:tbl>
    <w:p w:rsidR="00BF3907" w:rsidRPr="00BF3907" w:rsidRDefault="00BF3907" w:rsidP="00BF3907">
      <w:pPr>
        <w:spacing w:after="0" w:line="240" w:lineRule="auto"/>
        <w:jc w:val="center"/>
        <w:rPr>
          <w:rFonts w:ascii="Viner Hand ITC" w:hAnsi="Viner Hand ITC"/>
          <w:b/>
          <w:sz w:val="28"/>
          <w:szCs w:val="24"/>
        </w:rPr>
      </w:pPr>
    </w:p>
    <w:p w:rsidR="00FA1761" w:rsidRDefault="00FA1761" w:rsidP="00FA1761">
      <w:pPr>
        <w:jc w:val="center"/>
        <w:rPr>
          <w:b/>
        </w:rPr>
      </w:pPr>
    </w:p>
    <w:p w:rsidR="00FA1761" w:rsidRPr="00FA1761" w:rsidRDefault="00FA1761" w:rsidP="00FA1761">
      <w:pPr>
        <w:jc w:val="center"/>
        <w:rPr>
          <w:b/>
          <w:sz w:val="28"/>
        </w:rPr>
      </w:pPr>
      <w:bookmarkStart w:id="0" w:name="_GoBack"/>
      <w:bookmarkEnd w:id="0"/>
      <w:r w:rsidRPr="00FA1761">
        <w:rPr>
          <w:b/>
          <w:sz w:val="28"/>
        </w:rPr>
        <w:lastRenderedPageBreak/>
        <w:t>Peer Evaluation Form for Group Work</w:t>
      </w:r>
    </w:p>
    <w:p w:rsidR="00FA1761" w:rsidRDefault="00FA1761" w:rsidP="00FA1761"/>
    <w:p w:rsidR="00FA1761" w:rsidRDefault="00FA1761" w:rsidP="00FA1761">
      <w:pPr>
        <w:jc w:val="center"/>
      </w:pPr>
      <w:r>
        <w:t>Your name ____________________________________________________</w:t>
      </w:r>
    </w:p>
    <w:p w:rsidR="00FA1761" w:rsidRDefault="00FA1761" w:rsidP="00FA1761">
      <w:pPr>
        <w:jc w:val="center"/>
      </w:pPr>
    </w:p>
    <w:p w:rsidR="00FA1761" w:rsidRDefault="00FA1761" w:rsidP="00FA1761">
      <w:pPr>
        <w:jc w:val="center"/>
      </w:pPr>
      <w:r>
        <w:t>Write the name of each of your group members in a separate column. For each person, indicate the extent to which you agree with the statement on the left, using a scale of 1-4 (1=strongly disagree; 2=disagree; 3=agree; 4=strongly agree). Total the numbers in each column.</w:t>
      </w:r>
    </w:p>
    <w:p w:rsidR="00FA1761" w:rsidRDefault="00FA1761" w:rsidP="00FA1761">
      <w:pPr>
        <w:jc w:val="center"/>
      </w:pPr>
    </w:p>
    <w:tbl>
      <w:tblPr>
        <w:tblStyle w:val="TableGrid"/>
        <w:tblW w:w="10834" w:type="dxa"/>
        <w:jc w:val="center"/>
        <w:tblLook w:val="00A0" w:firstRow="1" w:lastRow="0" w:firstColumn="1" w:lastColumn="0" w:noHBand="0" w:noVBand="0"/>
      </w:tblPr>
      <w:tblGrid>
        <w:gridCol w:w="2942"/>
        <w:gridCol w:w="3572"/>
        <w:gridCol w:w="4320"/>
      </w:tblGrid>
      <w:tr w:rsidR="00FA1761" w:rsidTr="001920D2">
        <w:trPr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Evaluation Criteria</w:t>
            </w: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  <w:r>
              <w:t>Group member:</w:t>
            </w:r>
          </w:p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  <w:r>
              <w:t>Group member:</w:t>
            </w: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Completes group assignments on time.</w:t>
            </w:r>
          </w:p>
          <w:p w:rsidR="00FA1761" w:rsidRDefault="00FA1761" w:rsidP="001920D2">
            <w:pPr>
              <w:jc w:val="center"/>
            </w:pP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Prepares work in a quality manner.</w:t>
            </w:r>
          </w:p>
          <w:p w:rsidR="00FA1761" w:rsidRDefault="00FA1761" w:rsidP="001920D2">
            <w:pPr>
              <w:jc w:val="center"/>
            </w:pP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Demonstrates a cooperative and supportive attitude.</w:t>
            </w:r>
          </w:p>
          <w:p w:rsidR="00FA1761" w:rsidRDefault="00FA1761" w:rsidP="001920D2">
            <w:pPr>
              <w:jc w:val="center"/>
            </w:pP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Contributes significantly to the success of the project.</w:t>
            </w:r>
          </w:p>
          <w:p w:rsidR="00FA1761" w:rsidRDefault="00FA1761" w:rsidP="001920D2">
            <w:pPr>
              <w:jc w:val="center"/>
            </w:pP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I would work with this person again.</w:t>
            </w: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  <w:tr w:rsidR="00FA1761" w:rsidTr="001920D2">
        <w:trPr>
          <w:trHeight w:val="864"/>
          <w:jc w:val="center"/>
        </w:trPr>
        <w:tc>
          <w:tcPr>
            <w:tcW w:w="2942" w:type="dxa"/>
            <w:vAlign w:val="center"/>
          </w:tcPr>
          <w:p w:rsidR="00FA1761" w:rsidRDefault="00FA1761" w:rsidP="001920D2">
            <w:pPr>
              <w:jc w:val="center"/>
            </w:pPr>
            <w:r>
              <w:t>TOTALS</w:t>
            </w:r>
          </w:p>
        </w:tc>
        <w:tc>
          <w:tcPr>
            <w:tcW w:w="3572" w:type="dxa"/>
            <w:vAlign w:val="center"/>
          </w:tcPr>
          <w:p w:rsidR="00FA1761" w:rsidRDefault="00FA1761" w:rsidP="001920D2">
            <w:pPr>
              <w:jc w:val="center"/>
            </w:pPr>
          </w:p>
          <w:p w:rsidR="00FA1761" w:rsidRDefault="00FA1761" w:rsidP="001920D2">
            <w:pPr>
              <w:jc w:val="center"/>
            </w:pPr>
          </w:p>
        </w:tc>
        <w:tc>
          <w:tcPr>
            <w:tcW w:w="4320" w:type="dxa"/>
            <w:vAlign w:val="center"/>
          </w:tcPr>
          <w:p w:rsidR="00FA1761" w:rsidRDefault="00FA1761" w:rsidP="001920D2">
            <w:pPr>
              <w:jc w:val="center"/>
            </w:pPr>
          </w:p>
        </w:tc>
      </w:tr>
    </w:tbl>
    <w:p w:rsidR="00BF3907" w:rsidRPr="00BF3907" w:rsidRDefault="00BF3907" w:rsidP="00026A9A">
      <w:pPr>
        <w:jc w:val="center"/>
        <w:rPr>
          <w:b/>
          <w:sz w:val="24"/>
          <w:szCs w:val="24"/>
          <w:u w:val="single"/>
        </w:rPr>
      </w:pPr>
    </w:p>
    <w:sectPr w:rsidR="00BF3907" w:rsidRPr="00BF3907" w:rsidSect="00CA35A3">
      <w:pgSz w:w="12240" w:h="15840"/>
      <w:pgMar w:top="720" w:right="630" w:bottom="27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575" w:rsidRDefault="008D1575" w:rsidP="00E94352">
      <w:pPr>
        <w:spacing w:after="0" w:line="240" w:lineRule="auto"/>
      </w:pPr>
      <w:r>
        <w:separator/>
      </w:r>
    </w:p>
  </w:endnote>
  <w:endnote w:type="continuationSeparator" w:id="0">
    <w:p w:rsidR="008D1575" w:rsidRDefault="008D1575" w:rsidP="00E9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575" w:rsidRDefault="008D1575" w:rsidP="00E94352">
      <w:pPr>
        <w:spacing w:after="0" w:line="240" w:lineRule="auto"/>
      </w:pPr>
      <w:r>
        <w:separator/>
      </w:r>
    </w:p>
  </w:footnote>
  <w:footnote w:type="continuationSeparator" w:id="0">
    <w:p w:rsidR="008D1575" w:rsidRDefault="008D1575" w:rsidP="00E94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E2"/>
    <w:multiLevelType w:val="hybridMultilevel"/>
    <w:tmpl w:val="E6D2C2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161C77"/>
    <w:multiLevelType w:val="hybridMultilevel"/>
    <w:tmpl w:val="8F9834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5908FF"/>
    <w:multiLevelType w:val="hybridMultilevel"/>
    <w:tmpl w:val="93D610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A94F5D"/>
    <w:multiLevelType w:val="hybridMultilevel"/>
    <w:tmpl w:val="DF100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2A74D7"/>
    <w:multiLevelType w:val="hybridMultilevel"/>
    <w:tmpl w:val="432C4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BA3C47"/>
    <w:multiLevelType w:val="hybridMultilevel"/>
    <w:tmpl w:val="4FD65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50CAB"/>
    <w:multiLevelType w:val="hybridMultilevel"/>
    <w:tmpl w:val="4B6266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3C911D2"/>
    <w:multiLevelType w:val="hybridMultilevel"/>
    <w:tmpl w:val="C5FABB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152632"/>
    <w:multiLevelType w:val="hybridMultilevel"/>
    <w:tmpl w:val="09E01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204230"/>
    <w:multiLevelType w:val="hybridMultilevel"/>
    <w:tmpl w:val="8CB43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954202"/>
    <w:multiLevelType w:val="hybridMultilevel"/>
    <w:tmpl w:val="295E7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A9A"/>
    <w:rsid w:val="00026A9A"/>
    <w:rsid w:val="000D0A9B"/>
    <w:rsid w:val="0033522C"/>
    <w:rsid w:val="004A3531"/>
    <w:rsid w:val="006D08F8"/>
    <w:rsid w:val="00724266"/>
    <w:rsid w:val="00792F5D"/>
    <w:rsid w:val="008B3030"/>
    <w:rsid w:val="008D1575"/>
    <w:rsid w:val="00955BDA"/>
    <w:rsid w:val="00A121A9"/>
    <w:rsid w:val="00B47FFD"/>
    <w:rsid w:val="00BF3907"/>
    <w:rsid w:val="00CA35A3"/>
    <w:rsid w:val="00CB010F"/>
    <w:rsid w:val="00DD220B"/>
    <w:rsid w:val="00E94352"/>
    <w:rsid w:val="00FA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BDA"/>
    <w:pPr>
      <w:ind w:left="720"/>
      <w:contextualSpacing/>
    </w:pPr>
  </w:style>
  <w:style w:type="table" w:styleId="TableGrid">
    <w:name w:val="Table Grid"/>
    <w:basedOn w:val="TableNormal"/>
    <w:uiPriority w:val="59"/>
    <w:rsid w:val="00E9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352"/>
  </w:style>
  <w:style w:type="paragraph" w:styleId="Footer">
    <w:name w:val="footer"/>
    <w:basedOn w:val="Normal"/>
    <w:link w:val="FooterChar"/>
    <w:uiPriority w:val="99"/>
    <w:unhideWhenUsed/>
    <w:rsid w:val="00E9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352"/>
  </w:style>
  <w:style w:type="paragraph" w:styleId="BalloonText">
    <w:name w:val="Balloon Text"/>
    <w:basedOn w:val="Normal"/>
    <w:link w:val="BalloonTextChar"/>
    <w:uiPriority w:val="99"/>
    <w:semiHidden/>
    <w:unhideWhenUsed/>
    <w:rsid w:val="00E9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BDA"/>
    <w:pPr>
      <w:ind w:left="720"/>
      <w:contextualSpacing/>
    </w:pPr>
  </w:style>
  <w:style w:type="table" w:styleId="TableGrid">
    <w:name w:val="Table Grid"/>
    <w:basedOn w:val="TableNormal"/>
    <w:uiPriority w:val="59"/>
    <w:rsid w:val="00E9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352"/>
  </w:style>
  <w:style w:type="paragraph" w:styleId="Footer">
    <w:name w:val="footer"/>
    <w:basedOn w:val="Normal"/>
    <w:link w:val="FooterChar"/>
    <w:uiPriority w:val="99"/>
    <w:unhideWhenUsed/>
    <w:rsid w:val="00E94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352"/>
  </w:style>
  <w:style w:type="paragraph" w:styleId="BalloonText">
    <w:name w:val="Balloon Text"/>
    <w:basedOn w:val="Normal"/>
    <w:link w:val="BalloonTextChar"/>
    <w:uiPriority w:val="99"/>
    <w:semiHidden/>
    <w:unhideWhenUsed/>
    <w:rsid w:val="00E9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CC680-27EA-42D5-96B0-66E3B3B2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B5A3D24</Template>
  <TotalTime>141</TotalTime>
  <Pages>8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Providence Creek Academy</Company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Davis</dc:creator>
  <cp:lastModifiedBy>Sara Davis</cp:lastModifiedBy>
  <cp:revision>3</cp:revision>
  <cp:lastPrinted>2018-10-19T11:09:00Z</cp:lastPrinted>
  <dcterms:created xsi:type="dcterms:W3CDTF">2018-10-15T13:55:00Z</dcterms:created>
  <dcterms:modified xsi:type="dcterms:W3CDTF">2018-10-19T11:58:00Z</dcterms:modified>
</cp:coreProperties>
</file>